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E54" w:rsidRPr="00C13BFB" w:rsidRDefault="00977A44" w:rsidP="00977A4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.95pt;margin-top:-35.2pt;width:272.25pt;height:135pt;z-index:251665408" stroked="f">
            <v:textbox>
              <w:txbxContent>
                <w:p w:rsidR="00977A44" w:rsidRPr="00977A44" w:rsidRDefault="00977A44">
                  <w:pPr>
                    <w:rPr>
                      <w:b/>
                      <w:sz w:val="36"/>
                      <w:szCs w:val="36"/>
                    </w:rPr>
                  </w:pPr>
                  <w:r w:rsidRPr="00977A44">
                    <w:rPr>
                      <w:b/>
                      <w:sz w:val="36"/>
                      <w:szCs w:val="36"/>
                    </w:rPr>
                    <w:t xml:space="preserve">REPORT: “LA RACCOLTA DELLE OLIVE” </w:t>
                  </w:r>
                </w:p>
                <w:p w:rsidR="00977A44" w:rsidRPr="00977A44" w:rsidRDefault="00977A44">
                  <w:pPr>
                    <w:rPr>
                      <w:b/>
                      <w:sz w:val="36"/>
                      <w:szCs w:val="36"/>
                    </w:rPr>
                  </w:pPr>
                  <w:r w:rsidRPr="00977A44">
                    <w:rPr>
                      <w:b/>
                      <w:sz w:val="36"/>
                      <w:szCs w:val="36"/>
                    </w:rPr>
                    <w:t>15/11/2019</w:t>
                  </w:r>
                </w:p>
                <w:p w:rsidR="00977A44" w:rsidRPr="00977A44" w:rsidRDefault="00977A44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977A44" w:rsidRPr="00977A44" w:rsidRDefault="00977A44">
                  <w:pPr>
                    <w:rPr>
                      <w:b/>
                      <w:sz w:val="36"/>
                      <w:szCs w:val="36"/>
                    </w:rPr>
                  </w:pPr>
                  <w:r w:rsidRPr="00977A44">
                    <w:rPr>
                      <w:b/>
                      <w:sz w:val="36"/>
                      <w:szCs w:val="36"/>
                    </w:rPr>
                    <w:t>Scuola dell’infanzia “Lina Musto” San Michele</w:t>
                  </w:r>
                </w:p>
              </w:txbxContent>
            </v:textbox>
          </v:shape>
        </w:pict>
      </w:r>
      <w:r w:rsidRPr="00977A44">
        <w:rPr>
          <w:rFonts w:ascii="Calibri" w:hAnsi="Calibri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-685165</wp:posOffset>
            </wp:positionV>
            <wp:extent cx="7839710" cy="10706100"/>
            <wp:effectExtent l="19050" t="0" r="8890" b="0"/>
            <wp:wrapTight wrapText="bothSides">
              <wp:wrapPolygon edited="0">
                <wp:start x="-52" y="0"/>
                <wp:lineTo x="-52" y="21562"/>
                <wp:lineTo x="21624" y="21562"/>
                <wp:lineTo x="21624" y="0"/>
                <wp:lineTo x="-52" y="0"/>
              </wp:wrapPolygon>
            </wp:wrapTight>
            <wp:docPr id="2" name="Immagine 12" descr="olio bottigl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o bottiglli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A44" w:rsidRPr="00977A44" w:rsidRDefault="00977A44" w:rsidP="00977A44">
      <w:pPr>
        <w:jc w:val="both"/>
        <w:rPr>
          <w:sz w:val="44"/>
          <w:szCs w:val="44"/>
        </w:rPr>
      </w:pPr>
      <w:r w:rsidRPr="00977A44">
        <w:rPr>
          <w:sz w:val="44"/>
          <w:szCs w:val="44"/>
        </w:rPr>
        <w:lastRenderedPageBreak/>
        <w:t>Le insegnanti e i bambini si sono recati nel giardino della scuola dove è situata una pianta d’ulivo;dopo aver spiegato  ciò che avrebbero fatto è iniziata finalmente la raccolta delle olive.</w:t>
      </w:r>
    </w:p>
    <w:p w:rsidR="00977A44" w:rsidRPr="00977A44" w:rsidRDefault="00977A44" w:rsidP="00977A44">
      <w:pPr>
        <w:jc w:val="both"/>
        <w:rPr>
          <w:sz w:val="44"/>
          <w:szCs w:val="44"/>
        </w:rPr>
      </w:pPr>
      <w:r w:rsidRPr="00977A44">
        <w:rPr>
          <w:sz w:val="44"/>
          <w:szCs w:val="44"/>
        </w:rPr>
        <w:t>Negli occhi dei bambini potevi vedere la loro felicità e gioia.</w:t>
      </w:r>
    </w:p>
    <w:p w:rsidR="00977A44" w:rsidRPr="00977A44" w:rsidRDefault="00977A44" w:rsidP="00977A44">
      <w:pPr>
        <w:jc w:val="both"/>
        <w:rPr>
          <w:sz w:val="44"/>
          <w:szCs w:val="44"/>
        </w:rPr>
      </w:pPr>
      <w:r w:rsidRPr="00977A44">
        <w:rPr>
          <w:sz w:val="44"/>
          <w:szCs w:val="44"/>
        </w:rPr>
        <w:t>Le olive raccolte sono state deposte nelle ceste per poi essere portate al frantoio.</w:t>
      </w:r>
    </w:p>
    <w:p w:rsidR="00977A44" w:rsidRPr="00977A44" w:rsidRDefault="00977A44" w:rsidP="00977A44">
      <w:pPr>
        <w:jc w:val="both"/>
        <w:rPr>
          <w:sz w:val="44"/>
          <w:szCs w:val="44"/>
        </w:rPr>
      </w:pPr>
      <w:r w:rsidRPr="00977A44">
        <w:rPr>
          <w:sz w:val="44"/>
          <w:szCs w:val="44"/>
        </w:rPr>
        <w:t>Dopo qualche giorno  i nostri piccoli hanno potuto finalmente assaporare il risultato del loro raccolto mangiando pane e olio.</w:t>
      </w:r>
    </w:p>
    <w:p w:rsidR="00977A44" w:rsidRPr="00977A44" w:rsidRDefault="00977A44" w:rsidP="00977A44">
      <w:pPr>
        <w:jc w:val="both"/>
        <w:rPr>
          <w:sz w:val="44"/>
          <w:szCs w:val="44"/>
        </w:rPr>
      </w:pPr>
      <w:r w:rsidRPr="00977A44">
        <w:rPr>
          <w:sz w:val="44"/>
          <w:szCs w:val="44"/>
        </w:rPr>
        <w:t>I bambini hanno accolto con entusiasmo ed interesse le proposte didattiche, hanno verbalizzato l’esperienza rappresentandole graficamente.</w:t>
      </w:r>
    </w:p>
    <w:p w:rsidR="00BC4E54" w:rsidRPr="00C13BFB" w:rsidRDefault="00BC4E54">
      <w:pPr>
        <w:rPr>
          <w:rFonts w:ascii="Calibri" w:hAnsi="Calibri"/>
          <w:color w:val="000000"/>
        </w:rPr>
      </w:pPr>
    </w:p>
    <w:p w:rsidR="00C56F69" w:rsidRDefault="003B01AD">
      <w:pPr>
        <w:rPr>
          <w:rFonts w:ascii="Calibri" w:hAnsi="Calibri"/>
          <w:noProof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3924935</wp:posOffset>
            </wp:positionV>
            <wp:extent cx="3067050" cy="3067050"/>
            <wp:effectExtent l="19050" t="0" r="0" b="0"/>
            <wp:wrapTight wrapText="bothSides">
              <wp:wrapPolygon edited="0">
                <wp:start x="-134" y="0"/>
                <wp:lineTo x="-134" y="21466"/>
                <wp:lineTo x="21600" y="21466"/>
                <wp:lineTo x="21600" y="0"/>
                <wp:lineTo x="-134" y="0"/>
              </wp:wrapPolygon>
            </wp:wrapTight>
            <wp:docPr id="12" name="Immagine 11" descr="20191203_07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3_0733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3924935</wp:posOffset>
            </wp:positionV>
            <wp:extent cx="3086100" cy="3067050"/>
            <wp:effectExtent l="19050" t="0" r="0" b="0"/>
            <wp:wrapTight wrapText="bothSides">
              <wp:wrapPolygon edited="0">
                <wp:start x="-133" y="0"/>
                <wp:lineTo x="-133" y="21466"/>
                <wp:lineTo x="21600" y="21466"/>
                <wp:lineTo x="21600" y="0"/>
                <wp:lineTo x="-133" y="0"/>
              </wp:wrapPolygon>
            </wp:wrapTight>
            <wp:docPr id="4" name="Immagine 3" descr="20191130_074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4313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181610</wp:posOffset>
            </wp:positionV>
            <wp:extent cx="3086100" cy="3505200"/>
            <wp:effectExtent l="19050" t="0" r="0" b="0"/>
            <wp:wrapTight wrapText="bothSides">
              <wp:wrapPolygon edited="0">
                <wp:start x="-133" y="0"/>
                <wp:lineTo x="-133" y="21483"/>
                <wp:lineTo x="21600" y="21483"/>
                <wp:lineTo x="21600" y="0"/>
                <wp:lineTo x="-133" y="0"/>
              </wp:wrapPolygon>
            </wp:wrapTight>
            <wp:docPr id="1" name="Immagine 0" descr="20191130_0742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4257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181610</wp:posOffset>
            </wp:positionV>
            <wp:extent cx="3086100" cy="3505200"/>
            <wp:effectExtent l="19050" t="0" r="0" b="0"/>
            <wp:wrapTight wrapText="bothSides">
              <wp:wrapPolygon edited="0">
                <wp:start x="-133" y="0"/>
                <wp:lineTo x="-133" y="21483"/>
                <wp:lineTo x="21600" y="21483"/>
                <wp:lineTo x="21600" y="0"/>
                <wp:lineTo x="-133" y="0"/>
              </wp:wrapPolygon>
            </wp:wrapTight>
            <wp:docPr id="11" name="Immagine 8" descr="20191130_0744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4415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F69" w:rsidRDefault="003B01AD">
      <w:pPr>
        <w:rPr>
          <w:rFonts w:ascii="Calibri" w:hAnsi="Calibri"/>
          <w:noProof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6124575" cy="6124575"/>
            <wp:effectExtent l="19050" t="0" r="9525" b="0"/>
            <wp:wrapTight wrapText="bothSides">
              <wp:wrapPolygon edited="0">
                <wp:start x="-67" y="0"/>
                <wp:lineTo x="-67" y="21566"/>
                <wp:lineTo x="21634" y="21566"/>
                <wp:lineTo x="21634" y="0"/>
                <wp:lineTo x="-67" y="0"/>
              </wp:wrapPolygon>
            </wp:wrapTight>
            <wp:docPr id="10" name="Immagine 9" descr="20191130_07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43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F69" w:rsidRDefault="00C56F69">
      <w:pPr>
        <w:rPr>
          <w:rFonts w:ascii="Calibri" w:hAnsi="Calibri"/>
          <w:noProof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56662F" w:rsidRDefault="0056662F" w:rsidP="0056662F">
      <w:pPr>
        <w:rPr>
          <w:rFonts w:ascii="Calibri" w:hAnsi="Calibri"/>
        </w:rPr>
      </w:pPr>
    </w:p>
    <w:p w:rsidR="00BE5D14" w:rsidRPr="0056662F" w:rsidRDefault="00BE5D14" w:rsidP="0056662F">
      <w:pPr>
        <w:rPr>
          <w:rFonts w:ascii="Calibri" w:hAnsi="Calibri"/>
        </w:rPr>
      </w:pPr>
    </w:p>
    <w:sectPr w:rsidR="00BE5D14" w:rsidRPr="0056662F" w:rsidSect="00DA0128">
      <w:footerReference w:type="even" r:id="rId14"/>
      <w:footerReference w:type="default" r:id="rId15"/>
      <w:pgSz w:w="11906" w:h="16838"/>
      <w:pgMar w:top="10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D74" w:rsidRDefault="00E51D74">
      <w:r>
        <w:separator/>
      </w:r>
    </w:p>
  </w:endnote>
  <w:endnote w:type="continuationSeparator" w:id="0">
    <w:p w:rsidR="00E51D74" w:rsidRDefault="00E51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E54" w:rsidRDefault="00627AA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C4E5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C4E54" w:rsidRDefault="00BC4E5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E54" w:rsidRDefault="00BC4E54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D74" w:rsidRDefault="00E51D74">
      <w:r>
        <w:separator/>
      </w:r>
    </w:p>
  </w:footnote>
  <w:footnote w:type="continuationSeparator" w:id="0">
    <w:p w:rsidR="00E51D74" w:rsidRDefault="00E51D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1735F"/>
    <w:multiLevelType w:val="hybridMultilevel"/>
    <w:tmpl w:val="E63E68C0"/>
    <w:lvl w:ilvl="0" w:tplc="C02E52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6F30A6"/>
    <w:multiLevelType w:val="hybridMultilevel"/>
    <w:tmpl w:val="F726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4149A"/>
    <w:multiLevelType w:val="hybridMultilevel"/>
    <w:tmpl w:val="287A5B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45BBF"/>
    <w:multiLevelType w:val="hybridMultilevel"/>
    <w:tmpl w:val="E54C27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355F5"/>
    <w:multiLevelType w:val="hybridMultilevel"/>
    <w:tmpl w:val="AE14D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C6B59"/>
    <w:multiLevelType w:val="hybridMultilevel"/>
    <w:tmpl w:val="1F485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70B13"/>
    <w:multiLevelType w:val="hybridMultilevel"/>
    <w:tmpl w:val="27FA19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FAF"/>
    <w:rsid w:val="00011352"/>
    <w:rsid w:val="00086E96"/>
    <w:rsid w:val="000A7205"/>
    <w:rsid w:val="000B1DE8"/>
    <w:rsid w:val="000F7DDA"/>
    <w:rsid w:val="00123FAF"/>
    <w:rsid w:val="00131AB1"/>
    <w:rsid w:val="001436ED"/>
    <w:rsid w:val="001441E9"/>
    <w:rsid w:val="0016143D"/>
    <w:rsid w:val="001B2C06"/>
    <w:rsid w:val="001C42DE"/>
    <w:rsid w:val="001E105C"/>
    <w:rsid w:val="00243BE3"/>
    <w:rsid w:val="00243F7F"/>
    <w:rsid w:val="00266317"/>
    <w:rsid w:val="00282642"/>
    <w:rsid w:val="00295F97"/>
    <w:rsid w:val="002A4900"/>
    <w:rsid w:val="002A7AFF"/>
    <w:rsid w:val="002C46E1"/>
    <w:rsid w:val="002D4F7F"/>
    <w:rsid w:val="002E3D65"/>
    <w:rsid w:val="002F5A2B"/>
    <w:rsid w:val="0032739C"/>
    <w:rsid w:val="003359ED"/>
    <w:rsid w:val="00344989"/>
    <w:rsid w:val="003B01AD"/>
    <w:rsid w:val="003F2E63"/>
    <w:rsid w:val="003F65BA"/>
    <w:rsid w:val="00415A2B"/>
    <w:rsid w:val="00443F4D"/>
    <w:rsid w:val="0048267D"/>
    <w:rsid w:val="004830AF"/>
    <w:rsid w:val="0048436C"/>
    <w:rsid w:val="00491235"/>
    <w:rsid w:val="00492824"/>
    <w:rsid w:val="004C1B71"/>
    <w:rsid w:val="00532CBE"/>
    <w:rsid w:val="0053696B"/>
    <w:rsid w:val="0056662F"/>
    <w:rsid w:val="00575409"/>
    <w:rsid w:val="005E19F2"/>
    <w:rsid w:val="005E2AF4"/>
    <w:rsid w:val="00627AA6"/>
    <w:rsid w:val="0065218D"/>
    <w:rsid w:val="006B16D2"/>
    <w:rsid w:val="006B58DF"/>
    <w:rsid w:val="006B731B"/>
    <w:rsid w:val="006E6C6A"/>
    <w:rsid w:val="006F67C9"/>
    <w:rsid w:val="007310C8"/>
    <w:rsid w:val="00732D4C"/>
    <w:rsid w:val="0075137A"/>
    <w:rsid w:val="0075384B"/>
    <w:rsid w:val="00771348"/>
    <w:rsid w:val="007876A3"/>
    <w:rsid w:val="007C5ABA"/>
    <w:rsid w:val="007F1A82"/>
    <w:rsid w:val="007F6379"/>
    <w:rsid w:val="008122B5"/>
    <w:rsid w:val="0084012E"/>
    <w:rsid w:val="008C568C"/>
    <w:rsid w:val="008E0A95"/>
    <w:rsid w:val="008F5C84"/>
    <w:rsid w:val="0090678C"/>
    <w:rsid w:val="00965D0E"/>
    <w:rsid w:val="00973324"/>
    <w:rsid w:val="00977A44"/>
    <w:rsid w:val="00A106D6"/>
    <w:rsid w:val="00A604B3"/>
    <w:rsid w:val="00A64901"/>
    <w:rsid w:val="00A66CE2"/>
    <w:rsid w:val="00A7674A"/>
    <w:rsid w:val="00AA7E40"/>
    <w:rsid w:val="00B10BE4"/>
    <w:rsid w:val="00B435C5"/>
    <w:rsid w:val="00B845EA"/>
    <w:rsid w:val="00BC4E54"/>
    <w:rsid w:val="00BD4EFD"/>
    <w:rsid w:val="00BE0763"/>
    <w:rsid w:val="00BE0A98"/>
    <w:rsid w:val="00BE5D14"/>
    <w:rsid w:val="00C07A89"/>
    <w:rsid w:val="00C13BFB"/>
    <w:rsid w:val="00C56F69"/>
    <w:rsid w:val="00C65631"/>
    <w:rsid w:val="00CB60C4"/>
    <w:rsid w:val="00CE5618"/>
    <w:rsid w:val="00CF1B0B"/>
    <w:rsid w:val="00CF60E2"/>
    <w:rsid w:val="00CF65EE"/>
    <w:rsid w:val="00CF7004"/>
    <w:rsid w:val="00D633C2"/>
    <w:rsid w:val="00D8623A"/>
    <w:rsid w:val="00DA0128"/>
    <w:rsid w:val="00DD7555"/>
    <w:rsid w:val="00DE4A60"/>
    <w:rsid w:val="00DE60C5"/>
    <w:rsid w:val="00DE70F1"/>
    <w:rsid w:val="00E03608"/>
    <w:rsid w:val="00E51D74"/>
    <w:rsid w:val="00E57853"/>
    <w:rsid w:val="00E86848"/>
    <w:rsid w:val="00E93D06"/>
    <w:rsid w:val="00EA15A1"/>
    <w:rsid w:val="00EA223C"/>
    <w:rsid w:val="00EE63CF"/>
    <w:rsid w:val="00F167A9"/>
    <w:rsid w:val="00F254F6"/>
    <w:rsid w:val="00F538CA"/>
    <w:rsid w:val="00F543BC"/>
    <w:rsid w:val="00FD4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A012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DA0128"/>
    <w:rPr>
      <w:color w:val="0000FF"/>
      <w:u w:val="single"/>
    </w:rPr>
  </w:style>
  <w:style w:type="paragraph" w:styleId="Pidipagina">
    <w:name w:val="footer"/>
    <w:basedOn w:val="Normale"/>
    <w:rsid w:val="00DA0128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DA0128"/>
  </w:style>
  <w:style w:type="paragraph" w:styleId="Intestazione">
    <w:name w:val="header"/>
    <w:basedOn w:val="Normale"/>
    <w:rsid w:val="00DA0128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123FAF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56F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56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123F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compito%20di%20realt&#224;%20diario%20di%20bord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91CF9-708F-463E-BD11-2B69713E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compito di realtà diario di bordo</Template>
  <TotalTime>3</TotalTime>
  <Pages>4</Pages>
  <Words>93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Progetto M@T.ABEL</vt:lpstr>
      <vt:lpstr>Progetto M@T.ABEL</vt:lpstr>
    </vt:vector>
  </TitlesOfParts>
  <Company>utente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M@T.ABEL</dc:title>
  <dc:creator>Utente</dc:creator>
  <cp:lastModifiedBy>Adriana</cp:lastModifiedBy>
  <cp:revision>2</cp:revision>
  <cp:lastPrinted>2007-03-13T13:13:00Z</cp:lastPrinted>
  <dcterms:created xsi:type="dcterms:W3CDTF">2020-07-02T08:47:00Z</dcterms:created>
  <dcterms:modified xsi:type="dcterms:W3CDTF">2020-07-02T08:47:00Z</dcterms:modified>
</cp:coreProperties>
</file>