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F5E" w:rsidRDefault="005F7F5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4.7pt;margin-top:-445.5pt;width:381pt;height:124.5pt;z-index:251664384" filled="f" stroked="f">
            <v:textbox>
              <w:txbxContent>
                <w:p w:rsidR="005F7F5E" w:rsidRPr="005F7F5E" w:rsidRDefault="005F7F5E" w:rsidP="005F7F5E">
                  <w:pPr>
                    <w:rPr>
                      <w:b/>
                      <w:sz w:val="40"/>
                      <w:szCs w:val="40"/>
                    </w:rPr>
                  </w:pPr>
                  <w:r w:rsidRPr="005F7F5E">
                    <w:rPr>
                      <w:b/>
                      <w:sz w:val="40"/>
                      <w:szCs w:val="40"/>
                    </w:rPr>
                    <w:t xml:space="preserve">REPORT: “FESTA </w:t>
                  </w:r>
                  <w:r>
                    <w:rPr>
                      <w:b/>
                      <w:sz w:val="40"/>
                      <w:szCs w:val="40"/>
                    </w:rPr>
                    <w:t>D</w:t>
                  </w:r>
                  <w:r w:rsidRPr="005F7F5E">
                    <w:rPr>
                      <w:b/>
                      <w:sz w:val="40"/>
                      <w:szCs w:val="40"/>
                    </w:rPr>
                    <w:t>ELL’ALBERO”</w:t>
                  </w:r>
                </w:p>
                <w:p w:rsidR="005F7F5E" w:rsidRPr="005F7F5E" w:rsidRDefault="005F7F5E" w:rsidP="005F7F5E">
                  <w:pPr>
                    <w:jc w:val="both"/>
                    <w:rPr>
                      <w:b/>
                      <w:sz w:val="40"/>
                      <w:szCs w:val="40"/>
                    </w:rPr>
                  </w:pPr>
                  <w:r w:rsidRPr="005F7F5E">
                    <w:rPr>
                      <w:b/>
                      <w:sz w:val="40"/>
                      <w:szCs w:val="40"/>
                    </w:rPr>
                    <w:t>21/11/2019</w:t>
                  </w:r>
                </w:p>
                <w:p w:rsidR="005F7F5E" w:rsidRPr="005F7F5E" w:rsidRDefault="005F7F5E" w:rsidP="005F7F5E">
                  <w:pPr>
                    <w:jc w:val="both"/>
                    <w:rPr>
                      <w:b/>
                      <w:sz w:val="40"/>
                      <w:szCs w:val="40"/>
                    </w:rPr>
                  </w:pPr>
                </w:p>
                <w:p w:rsidR="005F7F5E" w:rsidRPr="005F7F5E" w:rsidRDefault="005F7F5E" w:rsidP="005F7F5E">
                  <w:pPr>
                    <w:jc w:val="both"/>
                    <w:rPr>
                      <w:b/>
                      <w:sz w:val="40"/>
                      <w:szCs w:val="40"/>
                    </w:rPr>
                  </w:pPr>
                  <w:r w:rsidRPr="005F7F5E">
                    <w:rPr>
                      <w:b/>
                      <w:sz w:val="40"/>
                      <w:szCs w:val="40"/>
                    </w:rPr>
                    <w:t>Scuola dell’infanzia “Lina Musto” San Michele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-62865</wp:posOffset>
            </wp:positionV>
            <wp:extent cx="10820400" cy="6038850"/>
            <wp:effectExtent l="19050" t="0" r="0" b="0"/>
            <wp:wrapTight wrapText="bothSides">
              <wp:wrapPolygon edited="0">
                <wp:start x="-38" y="0"/>
                <wp:lineTo x="-38" y="21532"/>
                <wp:lineTo x="21600" y="21532"/>
                <wp:lineTo x="21600" y="0"/>
                <wp:lineTo x="-38" y="0"/>
              </wp:wrapPolygon>
            </wp:wrapTight>
            <wp:docPr id="3" name="Immagine 2" descr="festa-dell-albero-161059.660x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-dell-albero-161059.660x3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F5E" w:rsidRPr="005F7F5E" w:rsidRDefault="005F7F5E" w:rsidP="005F7F5E">
      <w:pPr>
        <w:jc w:val="both"/>
      </w:pPr>
      <w:r w:rsidRPr="005F7F5E">
        <w:lastRenderedPageBreak/>
        <w:t>La festa dell’albero si celebra il 21 novembre  ,Giornata Mondiale dell’albero.</w:t>
      </w:r>
    </w:p>
    <w:p w:rsidR="005F7F5E" w:rsidRPr="005F7F5E" w:rsidRDefault="005F7F5E" w:rsidP="005F7F5E">
      <w:pPr>
        <w:jc w:val="both"/>
      </w:pPr>
      <w:r w:rsidRPr="005F7F5E">
        <w:t>La prima festa fu celebrata nel 1898 da allora si svolge ogni anno.</w:t>
      </w:r>
    </w:p>
    <w:p w:rsidR="005F7F5E" w:rsidRPr="005F7F5E" w:rsidRDefault="005F7F5E" w:rsidP="005F7F5E">
      <w:pPr>
        <w:jc w:val="both"/>
      </w:pPr>
      <w:r w:rsidRPr="005F7F5E">
        <w:t>Ha coinvolto anche la nostra Scuola dell’Infanzia.</w:t>
      </w:r>
    </w:p>
    <w:p w:rsidR="005F7F5E" w:rsidRPr="005F7F5E" w:rsidRDefault="005F7F5E" w:rsidP="005F7F5E">
      <w:pPr>
        <w:jc w:val="both"/>
      </w:pPr>
      <w:r w:rsidRPr="005F7F5E">
        <w:t>Ai piccoli alunni è stata ricordata l’importanza degli alberi nella vita dell’uomo,che ci offrono ossigeno, legna, foglie da cui si ricavano medicine e frutti da mangiare.</w:t>
      </w:r>
    </w:p>
    <w:p w:rsidR="005F7F5E" w:rsidRPr="005F7F5E" w:rsidRDefault="005F7F5E" w:rsidP="005F7F5E">
      <w:pPr>
        <w:jc w:val="both"/>
      </w:pPr>
      <w:r w:rsidRPr="005F7F5E">
        <w:t xml:space="preserve">I bambini hanno celebrato gli alberi e la natura attraverso percorsi  educativo - didattici, racconti, brevi storie, conversazioni, filastrocche. </w:t>
      </w:r>
    </w:p>
    <w:p w:rsidR="005F7F5E" w:rsidRPr="005F7F5E" w:rsidRDefault="005F7F5E" w:rsidP="005F7F5E">
      <w:pPr>
        <w:jc w:val="both"/>
      </w:pPr>
      <w:r w:rsidRPr="005F7F5E">
        <w:t>Questa volta la nostra scuola volta pagina, nel giardino arriva un albero da frutto, un melo.</w:t>
      </w:r>
    </w:p>
    <w:p w:rsidR="00BC4E54" w:rsidRPr="005F7F5E" w:rsidRDefault="005F7F5E" w:rsidP="005F7F5E">
      <w:pPr>
        <w:jc w:val="both"/>
      </w:pPr>
      <w:r w:rsidRPr="005F7F5E">
        <w:t>I nostri piccoli ne avranno cura per poter un domani  gustare i suoi frutti.</w:t>
      </w:r>
    </w:p>
    <w:p w:rsidR="00C56F69" w:rsidRPr="005F7F5E" w:rsidRDefault="005F7F5E" w:rsidP="005F7F5E">
      <w:pPr>
        <w:jc w:val="both"/>
      </w:pPr>
      <w:r w:rsidRPr="005F7F5E">
        <w:t>I bambini hanno accolto con entusiasmo ed interesse le proposte didattiche, hanno verbalizzato l’esperienza rappresentandola graficamente.</w:t>
      </w: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C56F69" w:rsidRDefault="00A802A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-494665</wp:posOffset>
            </wp:positionV>
            <wp:extent cx="3534410" cy="3324225"/>
            <wp:effectExtent l="19050" t="0" r="8890" b="0"/>
            <wp:wrapTight wrapText="bothSides">
              <wp:wrapPolygon edited="0">
                <wp:start x="-116" y="0"/>
                <wp:lineTo x="-116" y="21538"/>
                <wp:lineTo x="21654" y="21538"/>
                <wp:lineTo x="21654" y="0"/>
                <wp:lineTo x="-116" y="0"/>
              </wp:wrapPolygon>
            </wp:wrapTight>
            <wp:docPr id="2" name="Immagine 1" descr="20191130_07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0738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-495300</wp:posOffset>
            </wp:positionV>
            <wp:extent cx="3495675" cy="3324225"/>
            <wp:effectExtent l="19050" t="0" r="9525" b="0"/>
            <wp:wrapTight wrapText="bothSides">
              <wp:wrapPolygon edited="0">
                <wp:start x="-118" y="0"/>
                <wp:lineTo x="-118" y="21538"/>
                <wp:lineTo x="21659" y="21538"/>
                <wp:lineTo x="21659" y="0"/>
                <wp:lineTo x="-118" y="0"/>
              </wp:wrapPolygon>
            </wp:wrapTight>
            <wp:docPr id="1" name="Immagine 0" descr="20191130_07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0737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F97" w:rsidRDefault="00295F97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295F97" w:rsidRDefault="00295F97">
      <w:pPr>
        <w:rPr>
          <w:rFonts w:ascii="Calibri" w:hAnsi="Calibri"/>
        </w:rPr>
      </w:pPr>
    </w:p>
    <w:p w:rsidR="00BE5D14" w:rsidRDefault="00BE5D14">
      <w:pPr>
        <w:rPr>
          <w:rFonts w:ascii="Calibri" w:hAnsi="Calibri"/>
        </w:rPr>
      </w:pPr>
    </w:p>
    <w:p w:rsidR="00BE5D14" w:rsidRDefault="00BE5D1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56662F" w:rsidRDefault="005F7F5E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-367665</wp:posOffset>
            </wp:positionV>
            <wp:extent cx="3190875" cy="3190875"/>
            <wp:effectExtent l="19050" t="0" r="9525" b="0"/>
            <wp:wrapTight wrapText="bothSides">
              <wp:wrapPolygon edited="0">
                <wp:start x="-129" y="0"/>
                <wp:lineTo x="-129" y="21536"/>
                <wp:lineTo x="21664" y="21536"/>
                <wp:lineTo x="21664" y="0"/>
                <wp:lineTo x="-129" y="0"/>
              </wp:wrapPolygon>
            </wp:wrapTight>
            <wp:docPr id="5" name="Immagine 4" descr="20191130_07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0739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-367665</wp:posOffset>
            </wp:positionV>
            <wp:extent cx="3228975" cy="3214370"/>
            <wp:effectExtent l="19050" t="0" r="9525" b="0"/>
            <wp:wrapTight wrapText="bothSides">
              <wp:wrapPolygon edited="0">
                <wp:start x="-127" y="0"/>
                <wp:lineTo x="-127" y="21506"/>
                <wp:lineTo x="21664" y="21506"/>
                <wp:lineTo x="21664" y="0"/>
                <wp:lineTo x="-127" y="0"/>
              </wp:wrapPolygon>
            </wp:wrapTight>
            <wp:docPr id="4" name="Immagine 3" descr="20191130_07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0738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F7F5E" w:rsidP="0056662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408940</wp:posOffset>
            </wp:positionV>
            <wp:extent cx="3352800" cy="3352800"/>
            <wp:effectExtent l="19050" t="0" r="0" b="0"/>
            <wp:wrapTight wrapText="bothSides">
              <wp:wrapPolygon edited="0">
                <wp:start x="-123" y="0"/>
                <wp:lineTo x="-123" y="21477"/>
                <wp:lineTo x="21600" y="21477"/>
                <wp:lineTo x="21600" y="0"/>
                <wp:lineTo x="-123" y="0"/>
              </wp:wrapPolygon>
            </wp:wrapTight>
            <wp:docPr id="6" name="Immagine 5" descr="20191130_07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_0739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2F" w:rsidRPr="0056662F" w:rsidSect="005F7F5E">
      <w:footerReference w:type="even" r:id="rId14"/>
      <w:footerReference w:type="default" r:id="rId15"/>
      <w:pgSz w:w="16838" w:h="11906" w:orient="landscape"/>
      <w:pgMar w:top="1134" w:right="107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DCE" w:rsidRDefault="00711DCE">
      <w:r>
        <w:separator/>
      </w:r>
    </w:p>
  </w:endnote>
  <w:endnote w:type="continuationSeparator" w:id="0">
    <w:p w:rsidR="00711DCE" w:rsidRDefault="00711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E54" w:rsidRDefault="008F16E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BC4E5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C4E54" w:rsidRDefault="00BC4E5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E54" w:rsidRDefault="00BC4E54">
    <w:pPr>
      <w:pStyle w:val="Pidipagina"/>
      <w:framePr w:wrap="around" w:vAnchor="text" w:hAnchor="margin" w:xAlign="right" w:y="1"/>
      <w:rPr>
        <w:rStyle w:val="Numeropagina"/>
      </w:rPr>
    </w:pPr>
  </w:p>
  <w:p w:rsidR="00BC4E54" w:rsidRDefault="00BC4E54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DCE" w:rsidRDefault="00711DCE">
      <w:r>
        <w:separator/>
      </w:r>
    </w:p>
  </w:footnote>
  <w:footnote w:type="continuationSeparator" w:id="0">
    <w:p w:rsidR="00711DCE" w:rsidRDefault="00711D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1735F"/>
    <w:multiLevelType w:val="hybridMultilevel"/>
    <w:tmpl w:val="E63E68C0"/>
    <w:lvl w:ilvl="0" w:tplc="C02E52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6F30A6"/>
    <w:multiLevelType w:val="hybridMultilevel"/>
    <w:tmpl w:val="F726F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4149A"/>
    <w:multiLevelType w:val="hybridMultilevel"/>
    <w:tmpl w:val="287A5B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45BBF"/>
    <w:multiLevelType w:val="hybridMultilevel"/>
    <w:tmpl w:val="E54C27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355F5"/>
    <w:multiLevelType w:val="hybridMultilevel"/>
    <w:tmpl w:val="AE14D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C6B59"/>
    <w:multiLevelType w:val="hybridMultilevel"/>
    <w:tmpl w:val="1F485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70B13"/>
    <w:multiLevelType w:val="hybridMultilevel"/>
    <w:tmpl w:val="27FA19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283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3FAF"/>
    <w:rsid w:val="00011352"/>
    <w:rsid w:val="000A7205"/>
    <w:rsid w:val="000B1DE8"/>
    <w:rsid w:val="000F7DDA"/>
    <w:rsid w:val="00123FAF"/>
    <w:rsid w:val="00131AB1"/>
    <w:rsid w:val="001436ED"/>
    <w:rsid w:val="001441E9"/>
    <w:rsid w:val="0016143D"/>
    <w:rsid w:val="001A6D91"/>
    <w:rsid w:val="001B2C06"/>
    <w:rsid w:val="001C42DE"/>
    <w:rsid w:val="001E105C"/>
    <w:rsid w:val="00243BE3"/>
    <w:rsid w:val="00243F7F"/>
    <w:rsid w:val="00252267"/>
    <w:rsid w:val="00266317"/>
    <w:rsid w:val="00282642"/>
    <w:rsid w:val="00295F97"/>
    <w:rsid w:val="002A4900"/>
    <w:rsid w:val="002A7AFF"/>
    <w:rsid w:val="002D4F7F"/>
    <w:rsid w:val="002E3D65"/>
    <w:rsid w:val="002F5A2B"/>
    <w:rsid w:val="0032739C"/>
    <w:rsid w:val="0032783B"/>
    <w:rsid w:val="003359ED"/>
    <w:rsid w:val="00344989"/>
    <w:rsid w:val="003F2E63"/>
    <w:rsid w:val="00415A2B"/>
    <w:rsid w:val="00443F4D"/>
    <w:rsid w:val="0048436C"/>
    <w:rsid w:val="00491235"/>
    <w:rsid w:val="00492824"/>
    <w:rsid w:val="004C1B71"/>
    <w:rsid w:val="00532CBE"/>
    <w:rsid w:val="0053696B"/>
    <w:rsid w:val="0056662F"/>
    <w:rsid w:val="0057341A"/>
    <w:rsid w:val="00575409"/>
    <w:rsid w:val="005E19F2"/>
    <w:rsid w:val="005E2AF4"/>
    <w:rsid w:val="005F7F5E"/>
    <w:rsid w:val="0065218D"/>
    <w:rsid w:val="006B16D2"/>
    <w:rsid w:val="006B58DF"/>
    <w:rsid w:val="006B731B"/>
    <w:rsid w:val="006E6C6A"/>
    <w:rsid w:val="006F67C9"/>
    <w:rsid w:val="00711DCE"/>
    <w:rsid w:val="0071556E"/>
    <w:rsid w:val="007310C8"/>
    <w:rsid w:val="00732D4C"/>
    <w:rsid w:val="0075137A"/>
    <w:rsid w:val="0075384B"/>
    <w:rsid w:val="007876A3"/>
    <w:rsid w:val="007C5ABA"/>
    <w:rsid w:val="007F1A82"/>
    <w:rsid w:val="008122B5"/>
    <w:rsid w:val="0084012E"/>
    <w:rsid w:val="008C568C"/>
    <w:rsid w:val="008E0A95"/>
    <w:rsid w:val="008F16E3"/>
    <w:rsid w:val="008F5C84"/>
    <w:rsid w:val="0090678C"/>
    <w:rsid w:val="00965D0E"/>
    <w:rsid w:val="00973324"/>
    <w:rsid w:val="00A106D6"/>
    <w:rsid w:val="00A604B3"/>
    <w:rsid w:val="00A64901"/>
    <w:rsid w:val="00A66CE2"/>
    <w:rsid w:val="00A7674A"/>
    <w:rsid w:val="00A802AD"/>
    <w:rsid w:val="00AA7E40"/>
    <w:rsid w:val="00B10BE4"/>
    <w:rsid w:val="00B845EA"/>
    <w:rsid w:val="00B85DB7"/>
    <w:rsid w:val="00BC4E54"/>
    <w:rsid w:val="00BD4EFD"/>
    <w:rsid w:val="00BE0763"/>
    <w:rsid w:val="00BE0A98"/>
    <w:rsid w:val="00BE5D14"/>
    <w:rsid w:val="00C07A89"/>
    <w:rsid w:val="00C13BFB"/>
    <w:rsid w:val="00C56F69"/>
    <w:rsid w:val="00C65631"/>
    <w:rsid w:val="00C74101"/>
    <w:rsid w:val="00C87F14"/>
    <w:rsid w:val="00CA042A"/>
    <w:rsid w:val="00CB60C4"/>
    <w:rsid w:val="00CC41C2"/>
    <w:rsid w:val="00CE5618"/>
    <w:rsid w:val="00CF1B0B"/>
    <w:rsid w:val="00CF60E2"/>
    <w:rsid w:val="00CF65EE"/>
    <w:rsid w:val="00CF7004"/>
    <w:rsid w:val="00D233EB"/>
    <w:rsid w:val="00D8623A"/>
    <w:rsid w:val="00DA0128"/>
    <w:rsid w:val="00DD100E"/>
    <w:rsid w:val="00DD7555"/>
    <w:rsid w:val="00DE4A60"/>
    <w:rsid w:val="00DE60C5"/>
    <w:rsid w:val="00DE70F1"/>
    <w:rsid w:val="00DF3FA2"/>
    <w:rsid w:val="00E57853"/>
    <w:rsid w:val="00E86848"/>
    <w:rsid w:val="00E93D06"/>
    <w:rsid w:val="00EA15A1"/>
    <w:rsid w:val="00EA223C"/>
    <w:rsid w:val="00EE63CF"/>
    <w:rsid w:val="00F11CD5"/>
    <w:rsid w:val="00F167A9"/>
    <w:rsid w:val="00F254F6"/>
    <w:rsid w:val="00FD4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A012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DA0128"/>
    <w:rPr>
      <w:color w:val="0000FF"/>
      <w:u w:val="single"/>
    </w:rPr>
  </w:style>
  <w:style w:type="paragraph" w:styleId="Pidipagina">
    <w:name w:val="footer"/>
    <w:basedOn w:val="Normale"/>
    <w:rsid w:val="00DA0128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DA0128"/>
  </w:style>
  <w:style w:type="paragraph" w:styleId="Intestazione">
    <w:name w:val="header"/>
    <w:basedOn w:val="Normale"/>
    <w:rsid w:val="00DA0128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123FAF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56F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56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123F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compito%20di%20realt&#224;%20diario%20di%20bord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CE0E4-F447-4B78-963B-43782E36E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compito di realtà diario di bordo</Template>
  <TotalTime>4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Progetto M@T.ABEL</vt:lpstr>
      <vt:lpstr>Progetto M@T.ABEL</vt:lpstr>
    </vt:vector>
  </TitlesOfParts>
  <Company>utente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M@T.ABEL</dc:title>
  <dc:creator>Utente</dc:creator>
  <cp:lastModifiedBy>Adriana</cp:lastModifiedBy>
  <cp:revision>2</cp:revision>
  <cp:lastPrinted>2007-03-13T13:13:00Z</cp:lastPrinted>
  <dcterms:created xsi:type="dcterms:W3CDTF">2020-07-02T08:57:00Z</dcterms:created>
  <dcterms:modified xsi:type="dcterms:W3CDTF">2020-07-02T08:57:00Z</dcterms:modified>
</cp:coreProperties>
</file>