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6DD" w:rsidRDefault="000236DD">
      <w:pPr>
        <w:rPr>
          <w:rFonts w:ascii="Calibri" w:hAnsi="Calibri"/>
          <w:sz w:val="48"/>
          <w:szCs w:val="48"/>
        </w:rPr>
      </w:pPr>
      <w:r>
        <w:rPr>
          <w:rFonts w:ascii="Calibri" w:hAnsi="Calibri"/>
          <w:noProof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0.95pt;margin-top:-29.7pt;width:710.25pt;height:115.5pt;z-index:251672576" filled="f" stroked="f">
            <v:textbox>
              <w:txbxContent>
                <w:p w:rsidR="000236DD" w:rsidRDefault="000236DD">
                  <w:pPr>
                    <w:rPr>
                      <w:b/>
                      <w:color w:val="FFFFFF" w:themeColor="background1"/>
                      <w:sz w:val="96"/>
                      <w:szCs w:val="96"/>
                    </w:rPr>
                  </w:pPr>
                  <w:r w:rsidRPr="000236DD">
                    <w:rPr>
                      <w:b/>
                      <w:color w:val="FFFFFF" w:themeColor="background1"/>
                      <w:sz w:val="96"/>
                      <w:szCs w:val="96"/>
                    </w:rPr>
                    <w:t>REPORT: “LA VENDEMMIA”</w:t>
                  </w:r>
                </w:p>
                <w:p w:rsidR="000236DD" w:rsidRPr="000236DD" w:rsidRDefault="000236DD">
                  <w:pPr>
                    <w:rPr>
                      <w:b/>
                      <w:color w:val="FFFFFF" w:themeColor="background1"/>
                      <w:sz w:val="96"/>
                      <w:szCs w:val="96"/>
                    </w:rPr>
                  </w:pPr>
                  <w:r>
                    <w:rPr>
                      <w:b/>
                      <w:color w:val="FFFFFF" w:themeColor="background1"/>
                      <w:sz w:val="96"/>
                      <w:szCs w:val="96"/>
                    </w:rPr>
                    <w:t>17/10/2019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48"/>
          <w:szCs w:val="4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3423285</wp:posOffset>
            </wp:positionV>
            <wp:extent cx="10868025" cy="7562850"/>
            <wp:effectExtent l="19050" t="0" r="9525" b="0"/>
            <wp:wrapTight wrapText="bothSides">
              <wp:wrapPolygon edited="0">
                <wp:start x="-38" y="0"/>
                <wp:lineTo x="-38" y="21546"/>
                <wp:lineTo x="21619" y="21546"/>
                <wp:lineTo x="21619" y="0"/>
                <wp:lineTo x="-38" y="0"/>
              </wp:wrapPolygon>
            </wp:wrapTight>
            <wp:docPr id="8" name="Immagine 8" descr="vendemmia-sant-il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demmia-sant-ilari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80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E54" w:rsidRDefault="00BC4E54">
      <w:pPr>
        <w:rPr>
          <w:rFonts w:ascii="Calibri" w:hAnsi="Calibri"/>
          <w:color w:val="000000"/>
        </w:rPr>
      </w:pPr>
    </w:p>
    <w:p w:rsidR="00BC4E54" w:rsidRPr="000236DD" w:rsidRDefault="000236DD">
      <w:pPr>
        <w:rPr>
          <w:sz w:val="28"/>
          <w:szCs w:val="28"/>
        </w:rPr>
      </w:pPr>
      <w:r w:rsidRPr="000236DD">
        <w:rPr>
          <w:sz w:val="28"/>
          <w:szCs w:val="28"/>
        </w:rPr>
        <w:t>Il 17 ottobre la scuola dell’</w:t>
      </w:r>
      <w:r w:rsidR="00743397">
        <w:rPr>
          <w:sz w:val="28"/>
          <w:szCs w:val="28"/>
        </w:rPr>
        <w:t xml:space="preserve">infanzia “Lina Musto” di </w:t>
      </w:r>
      <w:r w:rsidRPr="000236DD">
        <w:rPr>
          <w:sz w:val="28"/>
          <w:szCs w:val="28"/>
        </w:rPr>
        <w:t xml:space="preserve">San Michele si colora di gioia con la “vendemmia”. </w:t>
      </w:r>
    </w:p>
    <w:p w:rsidR="00BC4E54" w:rsidRPr="000236DD" w:rsidRDefault="000236DD">
      <w:pPr>
        <w:rPr>
          <w:sz w:val="28"/>
          <w:szCs w:val="28"/>
        </w:rPr>
      </w:pPr>
      <w:r w:rsidRPr="000236DD">
        <w:rPr>
          <w:sz w:val="28"/>
          <w:szCs w:val="28"/>
        </w:rPr>
        <w:t>Le insegnanti dopo aver deposto nelle ceste l’uva che i bambini avevano portato da casa , hanno sistemato i tralci e le pigne nello spazio antistante la scuola. Qui i bambini hanno avuto modo di toccare le pigne e le loro parti,</w:t>
      </w:r>
      <w:r w:rsidR="00743397">
        <w:rPr>
          <w:sz w:val="28"/>
          <w:szCs w:val="28"/>
        </w:rPr>
        <w:t>v</w:t>
      </w:r>
      <w:r w:rsidRPr="000236DD">
        <w:rPr>
          <w:sz w:val="28"/>
          <w:szCs w:val="28"/>
        </w:rPr>
        <w:t xml:space="preserve">di manipolare, assaggiare ,e tagliare con l’aiuto dell’insegnante. I bambini hanno accolto con entusiasmo ed interesse le proposte didattiche, hanno verbalizzato l’esperienza rappresentandole graficamente. Dall’uva al vino. </w:t>
      </w:r>
    </w:p>
    <w:p w:rsidR="00C56F69" w:rsidRDefault="00C56F69">
      <w:pPr>
        <w:rPr>
          <w:rFonts w:ascii="Calibri" w:hAnsi="Calibri"/>
          <w:noProof/>
        </w:rPr>
      </w:pPr>
    </w:p>
    <w:p w:rsidR="00C56F69" w:rsidRDefault="00C56F69">
      <w:pPr>
        <w:rPr>
          <w:rFonts w:ascii="Calibri" w:hAnsi="Calibri"/>
          <w:noProof/>
        </w:rPr>
      </w:pPr>
    </w:p>
    <w:p w:rsidR="00C56F69" w:rsidRDefault="00C56F69">
      <w:pPr>
        <w:rPr>
          <w:rFonts w:ascii="Calibri" w:hAnsi="Calibri"/>
          <w:noProof/>
        </w:rPr>
      </w:pPr>
    </w:p>
    <w:p w:rsidR="00C56F69" w:rsidRDefault="00C56F69">
      <w:pPr>
        <w:rPr>
          <w:rFonts w:ascii="Calibri" w:hAnsi="Calibri"/>
          <w:noProof/>
        </w:rPr>
      </w:pPr>
    </w:p>
    <w:p w:rsidR="00C56F69" w:rsidRDefault="001B2C41">
      <w:pPr>
        <w:rPr>
          <w:rFonts w:ascii="Calibri" w:hAnsi="Calibri"/>
          <w:noProof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34290</wp:posOffset>
            </wp:positionV>
            <wp:extent cx="3286125" cy="3543300"/>
            <wp:effectExtent l="19050" t="0" r="9525" b="0"/>
            <wp:wrapTight wrapText="bothSides">
              <wp:wrapPolygon edited="0">
                <wp:start x="-125" y="0"/>
                <wp:lineTo x="-125" y="21484"/>
                <wp:lineTo x="21663" y="21484"/>
                <wp:lineTo x="21663" y="0"/>
                <wp:lineTo x="-125" y="0"/>
              </wp:wrapPolygon>
            </wp:wrapTight>
            <wp:docPr id="21" name="Immagine 0" descr="20191017_16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7_1634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34290</wp:posOffset>
            </wp:positionV>
            <wp:extent cx="3200400" cy="3486150"/>
            <wp:effectExtent l="19050" t="0" r="0" b="0"/>
            <wp:wrapTight wrapText="bothSides">
              <wp:wrapPolygon edited="0">
                <wp:start x="-129" y="0"/>
                <wp:lineTo x="-129" y="21482"/>
                <wp:lineTo x="21600" y="21482"/>
                <wp:lineTo x="21600" y="0"/>
                <wp:lineTo x="-129" y="0"/>
              </wp:wrapPolygon>
            </wp:wrapTight>
            <wp:docPr id="22" name="Immagine 21" descr="20191017_17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7_1716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F69" w:rsidRDefault="00C56F69">
      <w:pPr>
        <w:rPr>
          <w:rFonts w:ascii="Calibri" w:hAnsi="Calibri"/>
          <w:noProof/>
        </w:rPr>
      </w:pPr>
    </w:p>
    <w:p w:rsidR="00C56F69" w:rsidRDefault="00C56F69">
      <w:pPr>
        <w:rPr>
          <w:rFonts w:ascii="Calibri" w:hAnsi="Calibri"/>
        </w:rPr>
      </w:pPr>
    </w:p>
    <w:p w:rsidR="00C56F69" w:rsidRDefault="00C56F69">
      <w:pPr>
        <w:rPr>
          <w:rFonts w:ascii="Calibri" w:hAnsi="Calibri"/>
        </w:rPr>
      </w:pPr>
    </w:p>
    <w:p w:rsidR="00C56F69" w:rsidRDefault="00C56F69">
      <w:pPr>
        <w:rPr>
          <w:rFonts w:ascii="Calibri" w:hAnsi="Calibri"/>
        </w:rPr>
      </w:pPr>
    </w:p>
    <w:p w:rsidR="00295F97" w:rsidRDefault="00295F97">
      <w:pPr>
        <w:rPr>
          <w:rFonts w:ascii="Calibri" w:hAnsi="Calibri"/>
        </w:rPr>
      </w:pPr>
    </w:p>
    <w:p w:rsidR="00BE5D14" w:rsidRDefault="00BE5D14">
      <w:pPr>
        <w:rPr>
          <w:rFonts w:ascii="Calibri" w:hAnsi="Calibri"/>
        </w:rPr>
      </w:pPr>
    </w:p>
    <w:p w:rsidR="00E52A85" w:rsidRPr="0056662F" w:rsidRDefault="00E52A85" w:rsidP="00E52A85">
      <w:pPr>
        <w:rPr>
          <w:rFonts w:ascii="Calibri" w:hAnsi="Calibri"/>
        </w:rPr>
      </w:pPr>
    </w:p>
    <w:p w:rsidR="00BE5D14" w:rsidRDefault="00BE5D14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56662F" w:rsidRPr="0056662F" w:rsidRDefault="000236DD" w:rsidP="0056662F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-177165</wp:posOffset>
            </wp:positionV>
            <wp:extent cx="3124200" cy="2686050"/>
            <wp:effectExtent l="19050" t="0" r="0" b="0"/>
            <wp:wrapTight wrapText="bothSides">
              <wp:wrapPolygon edited="0">
                <wp:start x="-132" y="0"/>
                <wp:lineTo x="-132" y="21447"/>
                <wp:lineTo x="21600" y="21447"/>
                <wp:lineTo x="21600" y="0"/>
                <wp:lineTo x="-132" y="0"/>
              </wp:wrapPolygon>
            </wp:wrapTight>
            <wp:docPr id="1" name="Immagine 0" descr="20191027_19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7_1944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6423660</wp:posOffset>
            </wp:positionH>
            <wp:positionV relativeFrom="paragraph">
              <wp:posOffset>-224790</wp:posOffset>
            </wp:positionV>
            <wp:extent cx="3228975" cy="3114675"/>
            <wp:effectExtent l="19050" t="0" r="9525" b="0"/>
            <wp:wrapTight wrapText="bothSides">
              <wp:wrapPolygon edited="0">
                <wp:start x="-127" y="0"/>
                <wp:lineTo x="-127" y="21534"/>
                <wp:lineTo x="21664" y="21534"/>
                <wp:lineTo x="21664" y="0"/>
                <wp:lineTo x="-127" y="0"/>
              </wp:wrapPolygon>
            </wp:wrapTight>
            <wp:docPr id="51" name="Immagine 47" descr="20191027_19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7_1947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-177165</wp:posOffset>
            </wp:positionV>
            <wp:extent cx="3209925" cy="2771775"/>
            <wp:effectExtent l="19050" t="0" r="9525" b="0"/>
            <wp:wrapTight wrapText="bothSides">
              <wp:wrapPolygon edited="0">
                <wp:start x="-128" y="0"/>
                <wp:lineTo x="-128" y="21526"/>
                <wp:lineTo x="21664" y="21526"/>
                <wp:lineTo x="21664" y="0"/>
                <wp:lineTo x="-128" y="0"/>
              </wp:wrapPolygon>
            </wp:wrapTight>
            <wp:docPr id="3" name="Immagine 1" descr="20191027_19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7_1944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0236DD" w:rsidP="0056662F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6614160</wp:posOffset>
            </wp:positionH>
            <wp:positionV relativeFrom="paragraph">
              <wp:posOffset>151765</wp:posOffset>
            </wp:positionV>
            <wp:extent cx="3305175" cy="3124200"/>
            <wp:effectExtent l="19050" t="0" r="9525" b="0"/>
            <wp:wrapTight wrapText="bothSides">
              <wp:wrapPolygon edited="0">
                <wp:start x="-124" y="0"/>
                <wp:lineTo x="-124" y="21468"/>
                <wp:lineTo x="21662" y="21468"/>
                <wp:lineTo x="21662" y="0"/>
                <wp:lineTo x="-124" y="0"/>
              </wp:wrapPolygon>
            </wp:wrapTight>
            <wp:docPr id="25" name="Immagine 22" descr="20191027_19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7_1948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94615</wp:posOffset>
            </wp:positionV>
            <wp:extent cx="3179445" cy="2781300"/>
            <wp:effectExtent l="19050" t="0" r="1905" b="0"/>
            <wp:wrapTight wrapText="bothSides">
              <wp:wrapPolygon edited="0">
                <wp:start x="-129" y="0"/>
                <wp:lineTo x="-129" y="21452"/>
                <wp:lineTo x="21613" y="21452"/>
                <wp:lineTo x="21613" y="0"/>
                <wp:lineTo x="-129" y="0"/>
              </wp:wrapPolygon>
            </wp:wrapTight>
            <wp:docPr id="6" name="Immagine 5" descr="20191027_19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7_19453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151765</wp:posOffset>
            </wp:positionV>
            <wp:extent cx="3114675" cy="2781300"/>
            <wp:effectExtent l="19050" t="0" r="9525" b="0"/>
            <wp:wrapTight wrapText="bothSides">
              <wp:wrapPolygon edited="0">
                <wp:start x="-132" y="0"/>
                <wp:lineTo x="-132" y="21452"/>
                <wp:lineTo x="21666" y="21452"/>
                <wp:lineTo x="21666" y="0"/>
                <wp:lineTo x="-132" y="0"/>
              </wp:wrapPolygon>
            </wp:wrapTight>
            <wp:docPr id="5" name="Immagine 4" descr="20191027_19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7_1945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0236DD" w:rsidP="0056662F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56515</wp:posOffset>
            </wp:positionV>
            <wp:extent cx="3344545" cy="3067050"/>
            <wp:effectExtent l="19050" t="0" r="8255" b="0"/>
            <wp:wrapTight wrapText="bothSides">
              <wp:wrapPolygon edited="0">
                <wp:start x="-123" y="0"/>
                <wp:lineTo x="-123" y="21466"/>
                <wp:lineTo x="21653" y="21466"/>
                <wp:lineTo x="21653" y="0"/>
                <wp:lineTo x="-123" y="0"/>
              </wp:wrapPolygon>
            </wp:wrapTight>
            <wp:docPr id="27" name="Immagine 25" descr="20191027_19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7_19483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123190</wp:posOffset>
            </wp:positionV>
            <wp:extent cx="3305175" cy="2733675"/>
            <wp:effectExtent l="19050" t="0" r="9525" b="0"/>
            <wp:wrapTight wrapText="bothSides">
              <wp:wrapPolygon edited="0">
                <wp:start x="-124" y="0"/>
                <wp:lineTo x="-124" y="21525"/>
                <wp:lineTo x="21662" y="21525"/>
                <wp:lineTo x="21662" y="0"/>
                <wp:lineTo x="-124" y="0"/>
              </wp:wrapPolygon>
            </wp:wrapTight>
            <wp:docPr id="30" name="Immagine 29" descr="20191027_19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7_19434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Pr="0056662F" w:rsidRDefault="0056662F" w:rsidP="0056662F">
      <w:pPr>
        <w:rPr>
          <w:rFonts w:ascii="Calibri" w:hAnsi="Calibri"/>
        </w:rPr>
      </w:pPr>
    </w:p>
    <w:p w:rsidR="0056662F" w:rsidRDefault="0056662F" w:rsidP="0056662F">
      <w:pPr>
        <w:rPr>
          <w:rFonts w:ascii="Calibri" w:hAnsi="Calibri"/>
        </w:rPr>
      </w:pPr>
    </w:p>
    <w:p w:rsidR="00BE5D14" w:rsidRDefault="00BE5D14" w:rsidP="0056662F">
      <w:pPr>
        <w:rPr>
          <w:rFonts w:ascii="Calibri" w:hAnsi="Calibri"/>
        </w:rPr>
      </w:pPr>
    </w:p>
    <w:p w:rsidR="001B2C41" w:rsidRDefault="001B2C41" w:rsidP="0056662F">
      <w:pPr>
        <w:rPr>
          <w:rFonts w:ascii="Calibri" w:hAnsi="Calibri"/>
        </w:rPr>
      </w:pPr>
    </w:p>
    <w:p w:rsidR="00743397" w:rsidRDefault="00743397" w:rsidP="00743397">
      <w:pPr>
        <w:jc w:val="right"/>
        <w:rPr>
          <w:rFonts w:ascii="Calibri" w:hAnsi="Calibri"/>
        </w:rPr>
      </w:pPr>
    </w:p>
    <w:p w:rsidR="00743397" w:rsidRDefault="00743397" w:rsidP="00743397">
      <w:pPr>
        <w:jc w:val="right"/>
        <w:rPr>
          <w:rFonts w:ascii="Calibri" w:hAnsi="Calibri"/>
        </w:rPr>
      </w:pPr>
    </w:p>
    <w:p w:rsidR="00743397" w:rsidRDefault="00743397" w:rsidP="00743397">
      <w:pPr>
        <w:jc w:val="right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12700</wp:posOffset>
            </wp:positionV>
            <wp:extent cx="3152775" cy="2943225"/>
            <wp:effectExtent l="19050" t="0" r="9525" b="0"/>
            <wp:wrapTight wrapText="bothSides">
              <wp:wrapPolygon edited="0">
                <wp:start x="-131" y="0"/>
                <wp:lineTo x="-131" y="21530"/>
                <wp:lineTo x="21665" y="21530"/>
                <wp:lineTo x="21665" y="0"/>
                <wp:lineTo x="-131" y="0"/>
              </wp:wrapPolygon>
            </wp:wrapTight>
            <wp:docPr id="7" name="Immagine 6" descr="20191111_11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1_11371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8255</wp:posOffset>
            </wp:positionV>
            <wp:extent cx="3179445" cy="2943225"/>
            <wp:effectExtent l="19050" t="0" r="1905" b="0"/>
            <wp:wrapTight wrapText="bothSides">
              <wp:wrapPolygon edited="0">
                <wp:start x="-129" y="0"/>
                <wp:lineTo x="-129" y="21530"/>
                <wp:lineTo x="21613" y="21530"/>
                <wp:lineTo x="21613" y="0"/>
                <wp:lineTo x="-129" y="0"/>
              </wp:wrapPolygon>
            </wp:wrapTight>
            <wp:docPr id="4" name="Immagine 3" descr="20191027_19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7_19444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C41" w:rsidRPr="0056662F" w:rsidRDefault="001B2C41" w:rsidP="00743397">
      <w:pPr>
        <w:jc w:val="right"/>
        <w:rPr>
          <w:rFonts w:ascii="Calibri" w:hAnsi="Calibri"/>
        </w:rPr>
      </w:pPr>
    </w:p>
    <w:sectPr w:rsidR="001B2C41" w:rsidRPr="0056662F" w:rsidSect="001B2C41">
      <w:footerReference w:type="even" r:id="rId21"/>
      <w:footerReference w:type="default" r:id="rId22"/>
      <w:pgSz w:w="16838" w:h="11906" w:orient="landscape"/>
      <w:pgMar w:top="1134" w:right="107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35F" w:rsidRDefault="0013135F">
      <w:r>
        <w:separator/>
      </w:r>
    </w:p>
  </w:endnote>
  <w:endnote w:type="continuationSeparator" w:id="0">
    <w:p w:rsidR="0013135F" w:rsidRDefault="001313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E54" w:rsidRDefault="00733E1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BC4E5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BC4E54" w:rsidRDefault="00BC4E54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placeholder>
        <w:docPart w:val="602CDC02C47B46A2902CF62E5F8D56B4"/>
      </w:placeholder>
      <w:temporary/>
      <w:showingPlcHdr/>
    </w:sdtPr>
    <w:sdtContent>
      <w:p w:rsidR="000236DD" w:rsidRDefault="000236DD">
        <w:pPr>
          <w:pStyle w:val="Pidipagina"/>
        </w:pPr>
        <w:r>
          <w:t>[Digitare il testo]</w:t>
        </w:r>
      </w:p>
    </w:sdtContent>
  </w:sdt>
  <w:p w:rsidR="00BC4E54" w:rsidRDefault="00BC4E54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35F" w:rsidRDefault="0013135F">
      <w:r>
        <w:separator/>
      </w:r>
    </w:p>
  </w:footnote>
  <w:footnote w:type="continuationSeparator" w:id="0">
    <w:p w:rsidR="0013135F" w:rsidRDefault="001313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1735F"/>
    <w:multiLevelType w:val="hybridMultilevel"/>
    <w:tmpl w:val="E63E68C0"/>
    <w:lvl w:ilvl="0" w:tplc="C02E52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86F30A6"/>
    <w:multiLevelType w:val="hybridMultilevel"/>
    <w:tmpl w:val="F726F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34149A"/>
    <w:multiLevelType w:val="hybridMultilevel"/>
    <w:tmpl w:val="287A5B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F45BBF"/>
    <w:multiLevelType w:val="hybridMultilevel"/>
    <w:tmpl w:val="E54C27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6355F5"/>
    <w:multiLevelType w:val="hybridMultilevel"/>
    <w:tmpl w:val="AE14D6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9C6B59"/>
    <w:multiLevelType w:val="hybridMultilevel"/>
    <w:tmpl w:val="1F4859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170B13"/>
    <w:multiLevelType w:val="hybridMultilevel"/>
    <w:tmpl w:val="27FA19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hyphenationZone w:val="283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3FAF"/>
    <w:rsid w:val="0000579A"/>
    <w:rsid w:val="00011352"/>
    <w:rsid w:val="000236DD"/>
    <w:rsid w:val="000B1DE8"/>
    <w:rsid w:val="000F7DDA"/>
    <w:rsid w:val="00123FAF"/>
    <w:rsid w:val="0013135F"/>
    <w:rsid w:val="001436ED"/>
    <w:rsid w:val="001441E9"/>
    <w:rsid w:val="0016143D"/>
    <w:rsid w:val="001B2C06"/>
    <w:rsid w:val="001B2C41"/>
    <w:rsid w:val="001C42DE"/>
    <w:rsid w:val="001E105C"/>
    <w:rsid w:val="001E54AF"/>
    <w:rsid w:val="00243BE3"/>
    <w:rsid w:val="00243F7F"/>
    <w:rsid w:val="00266317"/>
    <w:rsid w:val="00282642"/>
    <w:rsid w:val="00295F97"/>
    <w:rsid w:val="002A4900"/>
    <w:rsid w:val="002A7AFF"/>
    <w:rsid w:val="002D4F7F"/>
    <w:rsid w:val="002E3D65"/>
    <w:rsid w:val="002F5A2B"/>
    <w:rsid w:val="003119BF"/>
    <w:rsid w:val="0032739C"/>
    <w:rsid w:val="003359ED"/>
    <w:rsid w:val="00344989"/>
    <w:rsid w:val="003A18F5"/>
    <w:rsid w:val="003F2E63"/>
    <w:rsid w:val="00415A2B"/>
    <w:rsid w:val="00443F4D"/>
    <w:rsid w:val="0048436C"/>
    <w:rsid w:val="00491235"/>
    <w:rsid w:val="00492824"/>
    <w:rsid w:val="004C1B71"/>
    <w:rsid w:val="0053696B"/>
    <w:rsid w:val="0056662F"/>
    <w:rsid w:val="00575409"/>
    <w:rsid w:val="005E19F2"/>
    <w:rsid w:val="005E2AF4"/>
    <w:rsid w:val="0065218D"/>
    <w:rsid w:val="00672199"/>
    <w:rsid w:val="006B16D2"/>
    <w:rsid w:val="006B731B"/>
    <w:rsid w:val="006E6C6A"/>
    <w:rsid w:val="006F67C9"/>
    <w:rsid w:val="007310C8"/>
    <w:rsid w:val="00732D4C"/>
    <w:rsid w:val="00733E1C"/>
    <w:rsid w:val="00743397"/>
    <w:rsid w:val="0075137A"/>
    <w:rsid w:val="0075384B"/>
    <w:rsid w:val="007876A3"/>
    <w:rsid w:val="007C5ABA"/>
    <w:rsid w:val="007F1A82"/>
    <w:rsid w:val="008122B5"/>
    <w:rsid w:val="0084012E"/>
    <w:rsid w:val="008A3D3D"/>
    <w:rsid w:val="008C568C"/>
    <w:rsid w:val="008F5C84"/>
    <w:rsid w:val="0090678C"/>
    <w:rsid w:val="00915E2A"/>
    <w:rsid w:val="00965D0E"/>
    <w:rsid w:val="00973324"/>
    <w:rsid w:val="009E33DD"/>
    <w:rsid w:val="00A106D6"/>
    <w:rsid w:val="00A604B3"/>
    <w:rsid w:val="00A64901"/>
    <w:rsid w:val="00A66CE2"/>
    <w:rsid w:val="00A7674A"/>
    <w:rsid w:val="00A965AB"/>
    <w:rsid w:val="00B10BE4"/>
    <w:rsid w:val="00B6179C"/>
    <w:rsid w:val="00B845EA"/>
    <w:rsid w:val="00BA7A22"/>
    <w:rsid w:val="00BC4E54"/>
    <w:rsid w:val="00BD4EFD"/>
    <w:rsid w:val="00BE0763"/>
    <w:rsid w:val="00BE0A98"/>
    <w:rsid w:val="00BE5D14"/>
    <w:rsid w:val="00C07A89"/>
    <w:rsid w:val="00C13BFB"/>
    <w:rsid w:val="00C56F69"/>
    <w:rsid w:val="00C65631"/>
    <w:rsid w:val="00CB60C4"/>
    <w:rsid w:val="00CE5618"/>
    <w:rsid w:val="00CF1B0B"/>
    <w:rsid w:val="00CF2273"/>
    <w:rsid w:val="00CF60E2"/>
    <w:rsid w:val="00CF65EE"/>
    <w:rsid w:val="00CF7004"/>
    <w:rsid w:val="00D8623A"/>
    <w:rsid w:val="00DA0128"/>
    <w:rsid w:val="00DD7555"/>
    <w:rsid w:val="00DE4A60"/>
    <w:rsid w:val="00DE60C5"/>
    <w:rsid w:val="00DE70F1"/>
    <w:rsid w:val="00E52A85"/>
    <w:rsid w:val="00E57853"/>
    <w:rsid w:val="00E620DB"/>
    <w:rsid w:val="00E86848"/>
    <w:rsid w:val="00E93D06"/>
    <w:rsid w:val="00EA15A1"/>
    <w:rsid w:val="00EA223C"/>
    <w:rsid w:val="00EE63CF"/>
    <w:rsid w:val="00F167A9"/>
    <w:rsid w:val="00F25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DA0128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DA0128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rsid w:val="00DA0128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DA0128"/>
  </w:style>
  <w:style w:type="paragraph" w:styleId="Intestazione">
    <w:name w:val="header"/>
    <w:basedOn w:val="Normale"/>
    <w:rsid w:val="00DA0128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uiPriority w:val="34"/>
    <w:qFormat/>
    <w:rsid w:val="00123FAF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C56F6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56F6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236D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uiPriority w:val="34"/>
    <w:qFormat/>
    <w:rsid w:val="00123F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esktop\compito%20di%20realt&#224;%20diario%20di%20bord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02CDC02C47B46A2902CF62E5F8D56B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2270B0-86AF-44AE-B688-59F9F38C5401}"/>
      </w:docPartPr>
      <w:docPartBody>
        <w:p w:rsidR="00000000" w:rsidRDefault="00AE5D2D" w:rsidP="00AE5D2D">
          <w:pPr>
            <w:pStyle w:val="602CDC02C47B46A2902CF62E5F8D56B4"/>
          </w:pPr>
          <w:r>
            <w:t>[Digitare il testo]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AE5D2D"/>
    <w:rsid w:val="003E5272"/>
    <w:rsid w:val="00AE5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602CDC02C47B46A2902CF62E5F8D56B4">
    <w:name w:val="602CDC02C47B46A2902CF62E5F8D56B4"/>
    <w:rsid w:val="00AE5D2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1EBAC-99C3-43D3-9720-D48E19C3A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compito di realtà diario di bordo</Template>
  <TotalTime>61</TotalTime>
  <Pages>4</Pages>
  <Words>93</Words>
  <Characters>534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Progetto M@T.ABEL</vt:lpstr>
      <vt:lpstr>Progetto M@T.ABEL</vt:lpstr>
    </vt:vector>
  </TitlesOfParts>
  <Company>utente</Company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M@T.ABEL</dc:title>
  <dc:creator>Utente</dc:creator>
  <cp:lastModifiedBy>Adriana</cp:lastModifiedBy>
  <cp:revision>9</cp:revision>
  <cp:lastPrinted>2007-03-13T13:13:00Z</cp:lastPrinted>
  <dcterms:created xsi:type="dcterms:W3CDTF">2019-11-05T17:17:00Z</dcterms:created>
  <dcterms:modified xsi:type="dcterms:W3CDTF">2020-07-02T08:42:00Z</dcterms:modified>
</cp:coreProperties>
</file>